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83DB1" w14:textId="77777777" w:rsidR="00FC1E18" w:rsidRDefault="00FC1E18">
      <w:pPr>
        <w:pStyle w:val="Titolo21"/>
        <w:overflowPunct w:val="0"/>
        <w:spacing w:before="72"/>
        <w:ind w:left="618"/>
        <w:outlineLvl w:val="9"/>
      </w:pPr>
    </w:p>
    <w:p w14:paraId="209FB120" w14:textId="2F37BCEE" w:rsidR="0039461A" w:rsidRDefault="0039461A" w:rsidP="0039461A">
      <w:pPr>
        <w:jc w:val="center"/>
        <w:rPr>
          <w:b/>
          <w:bCs/>
          <w:sz w:val="56"/>
        </w:rPr>
      </w:pPr>
      <w:r>
        <w:rPr>
          <w:b/>
          <w:bCs/>
          <w:sz w:val="56"/>
        </w:rPr>
        <w:t xml:space="preserve">A.S. </w:t>
      </w:r>
      <w:r>
        <w:rPr>
          <w:b/>
          <w:bCs/>
          <w:sz w:val="56"/>
        </w:rPr>
        <w:t>___________________</w:t>
      </w:r>
    </w:p>
    <w:p w14:paraId="295AE188" w14:textId="77777777" w:rsidR="0039461A" w:rsidRDefault="0039461A" w:rsidP="0039461A">
      <w:pPr>
        <w:rPr>
          <w:sz w:val="24"/>
        </w:rPr>
      </w:pPr>
    </w:p>
    <w:p w14:paraId="1E8AEE22" w14:textId="77777777" w:rsidR="0039461A" w:rsidRDefault="0039461A" w:rsidP="0039461A">
      <w:pPr>
        <w:rPr>
          <w:sz w:val="24"/>
        </w:rPr>
      </w:pPr>
    </w:p>
    <w:p w14:paraId="52DE4C04" w14:textId="77777777" w:rsidR="0039461A" w:rsidRDefault="0039461A" w:rsidP="0039461A">
      <w:pPr>
        <w:rPr>
          <w:sz w:val="24"/>
        </w:rPr>
      </w:pPr>
    </w:p>
    <w:p w14:paraId="3517221A" w14:textId="77777777" w:rsidR="0039461A" w:rsidRDefault="0039461A" w:rsidP="0039461A">
      <w:pPr>
        <w:rPr>
          <w:sz w:val="24"/>
        </w:rPr>
      </w:pPr>
    </w:p>
    <w:p w14:paraId="53840175" w14:textId="77777777" w:rsidR="0039461A" w:rsidRDefault="0039461A" w:rsidP="0039461A">
      <w:pPr>
        <w:rPr>
          <w:sz w:val="24"/>
        </w:rPr>
      </w:pPr>
    </w:p>
    <w:p w14:paraId="0A38C052" w14:textId="77777777" w:rsidR="0039461A" w:rsidRDefault="0039461A" w:rsidP="0039461A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t>REGISTRO PROGETTO P.O.F.</w:t>
      </w:r>
    </w:p>
    <w:p w14:paraId="3E36C2F6" w14:textId="77777777" w:rsidR="0039461A" w:rsidRDefault="0039461A" w:rsidP="0039461A">
      <w:pPr>
        <w:pBdr>
          <w:bottom w:val="single" w:sz="12" w:space="1" w:color="auto"/>
        </w:pBdr>
        <w:rPr>
          <w:sz w:val="24"/>
        </w:rPr>
      </w:pPr>
    </w:p>
    <w:p w14:paraId="55E2218C" w14:textId="77777777" w:rsidR="0039461A" w:rsidRDefault="0039461A" w:rsidP="0039461A">
      <w:pPr>
        <w:pBdr>
          <w:bottom w:val="single" w:sz="12" w:space="1" w:color="auto"/>
        </w:pBdr>
        <w:rPr>
          <w:sz w:val="24"/>
        </w:rPr>
      </w:pPr>
    </w:p>
    <w:p w14:paraId="5F2DCAF4" w14:textId="77777777" w:rsidR="0039461A" w:rsidRDefault="0039461A" w:rsidP="0039461A">
      <w:pPr>
        <w:pBdr>
          <w:bottom w:val="single" w:sz="12" w:space="1" w:color="auto"/>
        </w:pBdr>
        <w:rPr>
          <w:sz w:val="24"/>
        </w:rPr>
      </w:pPr>
    </w:p>
    <w:p w14:paraId="7ACFDD56" w14:textId="77777777" w:rsidR="0039461A" w:rsidRDefault="0039461A" w:rsidP="0039461A">
      <w:pPr>
        <w:pBdr>
          <w:bottom w:val="single" w:sz="12" w:space="1" w:color="auto"/>
        </w:pBdr>
        <w:rPr>
          <w:sz w:val="24"/>
        </w:rPr>
      </w:pPr>
    </w:p>
    <w:p w14:paraId="136B1F43" w14:textId="77777777" w:rsidR="0039461A" w:rsidRDefault="0039461A" w:rsidP="0039461A">
      <w:pPr>
        <w:pBdr>
          <w:bottom w:val="single" w:sz="12" w:space="1" w:color="auto"/>
        </w:pBdr>
        <w:rPr>
          <w:sz w:val="24"/>
        </w:rPr>
      </w:pPr>
    </w:p>
    <w:p w14:paraId="0F9AF9ED" w14:textId="690539CD" w:rsidR="0039461A" w:rsidRDefault="00E72614" w:rsidP="0039461A">
      <w:pPr>
        <w:rPr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inserire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nome</w:t>
      </w:r>
      <w:proofErr w:type="spellEnd"/>
      <w:r>
        <w:rPr>
          <w:sz w:val="24"/>
        </w:rPr>
        <w:t xml:space="preserve"> Progetto)</w:t>
      </w:r>
    </w:p>
    <w:p w14:paraId="4772AF7F" w14:textId="77777777" w:rsidR="0039461A" w:rsidRDefault="0039461A" w:rsidP="0039461A">
      <w:pPr>
        <w:rPr>
          <w:sz w:val="24"/>
        </w:rPr>
      </w:pPr>
    </w:p>
    <w:p w14:paraId="15C37009" w14:textId="77777777" w:rsidR="0039461A" w:rsidRDefault="0039461A" w:rsidP="0039461A">
      <w:pPr>
        <w:rPr>
          <w:sz w:val="24"/>
        </w:rPr>
      </w:pPr>
    </w:p>
    <w:p w14:paraId="05ADB508" w14:textId="77777777" w:rsidR="0039461A" w:rsidRDefault="0039461A" w:rsidP="0039461A">
      <w:pPr>
        <w:rPr>
          <w:sz w:val="24"/>
        </w:rPr>
      </w:pPr>
    </w:p>
    <w:p w14:paraId="7406AA60" w14:textId="77777777" w:rsidR="0039461A" w:rsidRDefault="0039461A" w:rsidP="0039461A">
      <w:pPr>
        <w:rPr>
          <w:sz w:val="24"/>
        </w:rPr>
      </w:pPr>
    </w:p>
    <w:p w14:paraId="3EC3271A" w14:textId="77777777" w:rsidR="0039461A" w:rsidRDefault="0039461A" w:rsidP="0039461A">
      <w:pPr>
        <w:rPr>
          <w:sz w:val="24"/>
        </w:rPr>
      </w:pPr>
    </w:p>
    <w:p w14:paraId="5FBFDE98" w14:textId="77777777" w:rsidR="0039461A" w:rsidRDefault="0039461A" w:rsidP="0039461A">
      <w:pPr>
        <w:rPr>
          <w:sz w:val="24"/>
        </w:rPr>
      </w:pPr>
    </w:p>
    <w:p w14:paraId="5ECB585D" w14:textId="77777777" w:rsidR="0039461A" w:rsidRDefault="0039461A" w:rsidP="0039461A">
      <w:pPr>
        <w:rPr>
          <w:sz w:val="24"/>
        </w:rPr>
      </w:pPr>
    </w:p>
    <w:p w14:paraId="3A09DE3F" w14:textId="77777777" w:rsidR="0039461A" w:rsidRDefault="0039461A" w:rsidP="0039461A">
      <w:pPr>
        <w:rPr>
          <w:sz w:val="40"/>
        </w:rPr>
      </w:pPr>
      <w:proofErr w:type="gramStart"/>
      <w:r>
        <w:rPr>
          <w:sz w:val="40"/>
        </w:rPr>
        <w:t>REFERENTE :</w:t>
      </w:r>
      <w:proofErr w:type="gramEnd"/>
      <w:r>
        <w:rPr>
          <w:sz w:val="40"/>
        </w:rPr>
        <w:t xml:space="preserve"> Prof. ________________________</w:t>
      </w:r>
    </w:p>
    <w:p w14:paraId="279FF765" w14:textId="77777777" w:rsidR="0039461A" w:rsidRDefault="0039461A" w:rsidP="0039461A">
      <w:pPr>
        <w:rPr>
          <w:sz w:val="24"/>
        </w:rPr>
      </w:pPr>
    </w:p>
    <w:p w14:paraId="695FF0A4" w14:textId="77777777" w:rsidR="0039461A" w:rsidRDefault="0039461A">
      <w:pPr>
        <w:pStyle w:val="Titolo21"/>
        <w:overflowPunct w:val="0"/>
        <w:spacing w:before="72"/>
        <w:ind w:left="618"/>
        <w:outlineLvl w:val="9"/>
      </w:pPr>
    </w:p>
    <w:p w14:paraId="2A73B1C1" w14:textId="77777777" w:rsidR="00FC1E18" w:rsidRDefault="00FC1E18">
      <w:pPr>
        <w:pStyle w:val="Titolo21"/>
        <w:overflowPunct w:val="0"/>
        <w:spacing w:before="72"/>
        <w:ind w:left="618"/>
        <w:outlineLvl w:val="9"/>
      </w:pPr>
    </w:p>
    <w:p w14:paraId="3376F5BB" w14:textId="0857CBE2" w:rsidR="0039461A" w:rsidRDefault="0039461A">
      <w:pPr>
        <w:widowControl/>
        <w:suppressAutoHyphens w:val="0"/>
        <w:rPr>
          <w:rFonts w:ascii="Arial" w:eastAsia="Arial" w:hAnsi="Arial" w:cs="Arial"/>
          <w:lang w:val="it-IT" w:eastAsia="it-IT"/>
        </w:rPr>
      </w:pPr>
      <w:r>
        <w:br w:type="page"/>
      </w:r>
    </w:p>
    <w:p w14:paraId="2B355347" w14:textId="77777777" w:rsidR="00FC1E18" w:rsidRDefault="00FC1E18">
      <w:pPr>
        <w:pStyle w:val="Normale1"/>
        <w:jc w:val="both"/>
      </w:pPr>
    </w:p>
    <w:p w14:paraId="2380F925" w14:textId="257DBD77" w:rsidR="0039461A" w:rsidRDefault="0039461A">
      <w:pPr>
        <w:pStyle w:val="Normale1"/>
        <w:jc w:val="both"/>
      </w:pPr>
      <w:r w:rsidRPr="0039461A"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8F31B4" wp14:editId="7CD6260F">
                <wp:simplePos x="0" y="0"/>
                <wp:positionH relativeFrom="column">
                  <wp:posOffset>4963795</wp:posOffset>
                </wp:positionH>
                <wp:positionV relativeFrom="paragraph">
                  <wp:posOffset>4217035</wp:posOffset>
                </wp:positionV>
                <wp:extent cx="85725" cy="76200"/>
                <wp:effectExtent l="0" t="0" r="28575" b="19050"/>
                <wp:wrapNone/>
                <wp:docPr id="1148" name="Rettangolo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9D4030-6D7C-2EB6-DD1E-598B6EE82B4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69255" id="Rettangolo 56" o:spid="_x0000_s1026" style="position:absolute;margin-left:390.85pt;margin-top:332.05pt;width:6.75pt;height: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"/>
            </w:pict>
          </mc:Fallback>
        </mc:AlternateContent>
      </w:r>
    </w:p>
    <w:tbl>
      <w:tblPr>
        <w:tblW w:w="77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6"/>
        <w:gridCol w:w="2820"/>
        <w:gridCol w:w="536"/>
        <w:gridCol w:w="1315"/>
      </w:tblGrid>
      <w:tr w:rsidR="0039461A" w:rsidRPr="0039461A" w14:paraId="58EBD1AE" w14:textId="77777777" w:rsidTr="0039461A">
        <w:trPr>
          <w:trHeight w:val="405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024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32"/>
                <w:szCs w:val="32"/>
                <w:lang w:val="it-IT" w:eastAsia="it-IT"/>
              </w:rPr>
            </w:pPr>
            <w:proofErr w:type="gramStart"/>
            <w:r w:rsidRPr="0039461A">
              <w:rPr>
                <w:rFonts w:ascii="Arial" w:eastAsia="Times New Roman" w:hAnsi="Arial" w:cs="Arial"/>
                <w:sz w:val="32"/>
                <w:szCs w:val="32"/>
                <w:lang w:val="it-IT" w:eastAsia="it-IT"/>
              </w:rPr>
              <w:t>Data :</w:t>
            </w:r>
            <w:proofErr w:type="gram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7AB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32"/>
                <w:szCs w:val="32"/>
                <w:lang w:val="it-IT" w:eastAsia="it-I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798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0EB5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63359102" w14:textId="77777777" w:rsidTr="0039461A">
        <w:trPr>
          <w:trHeight w:val="405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D88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32"/>
                <w:szCs w:val="32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32"/>
                <w:szCs w:val="32"/>
                <w:lang w:val="it-IT" w:eastAsia="it-IT"/>
              </w:rPr>
              <w:t>Dalle ore ________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78F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32"/>
                <w:szCs w:val="32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32"/>
                <w:szCs w:val="32"/>
                <w:lang w:val="it-IT" w:eastAsia="it-IT"/>
              </w:rPr>
              <w:t>alle ore ________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1445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32"/>
                <w:szCs w:val="32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61C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70F6AA12" w14:textId="77777777" w:rsidTr="0039461A">
        <w:trPr>
          <w:trHeight w:val="360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8EAA5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8"/>
                <w:szCs w:val="28"/>
                <w:lang w:val="it-IT" w:eastAsia="it-IT"/>
              </w:rPr>
            </w:pPr>
            <w:proofErr w:type="gramStart"/>
            <w:r w:rsidRPr="0039461A">
              <w:rPr>
                <w:rFonts w:ascii="Arial" w:eastAsia="Times New Roman" w:hAnsi="Arial" w:cs="Arial"/>
                <w:sz w:val="28"/>
                <w:szCs w:val="28"/>
                <w:lang w:val="it-IT" w:eastAsia="it-IT"/>
              </w:rPr>
              <w:t>Sede :</w:t>
            </w:r>
            <w:proofErr w:type="gramEnd"/>
            <w:r w:rsidRPr="0039461A">
              <w:rPr>
                <w:rFonts w:ascii="Arial" w:eastAsia="Times New Roman" w:hAnsi="Arial" w:cs="Arial"/>
                <w:sz w:val="28"/>
                <w:szCs w:val="28"/>
                <w:lang w:val="it-IT" w:eastAsia="it-IT"/>
              </w:rPr>
              <w:t xml:space="preserve">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E8B85" w14:textId="16952ED2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noProof/>
                <w:sz w:val="20"/>
                <w:szCs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E119890" wp14:editId="67D5F7E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38100</wp:posOffset>
                      </wp:positionV>
                      <wp:extent cx="180975" cy="161925"/>
                      <wp:effectExtent l="0" t="0" r="28575" b="28575"/>
                      <wp:wrapNone/>
                      <wp:docPr id="1187" name="Rettangolo 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5FA0A6-6C99-B701-F78A-E9490D6FABD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52512" id="Rettangolo 59" o:spid="_x0000_s1026" style="position:absolute;margin-left:.75pt;margin-top:3pt;width:14.2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"/>
                  </w:pict>
                </mc:Fallback>
              </mc:AlternateContent>
            </w:r>
            <w:r w:rsidRPr="0039461A">
              <w:rPr>
                <w:rFonts w:ascii="Arial" w:eastAsia="Times New Roman" w:hAnsi="Arial" w:cs="Arial"/>
                <w:noProof/>
                <w:sz w:val="20"/>
                <w:szCs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416AEEB" wp14:editId="135B0692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38100</wp:posOffset>
                      </wp:positionV>
                      <wp:extent cx="190500" cy="152400"/>
                      <wp:effectExtent l="0" t="0" r="19050" b="19050"/>
                      <wp:wrapNone/>
                      <wp:docPr id="1189" name="Rettangolo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425E07-A5E1-7569-5EC5-1EFEDBEAEA6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B877D" id="Rettangolo 58" o:spid="_x0000_s1026" style="position:absolute;margin-left:111pt;margin-top:3pt;width:1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"/>
                  </w:pict>
                </mc:Fallback>
              </mc:AlternateContent>
            </w:r>
            <w:r w:rsidRPr="0039461A">
              <w:rPr>
                <w:rFonts w:ascii="Arial" w:eastAsia="Times New Roman" w:hAnsi="Arial" w:cs="Arial"/>
                <w:noProof/>
                <w:sz w:val="20"/>
                <w:szCs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54148B5" wp14:editId="5F594ACF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38100</wp:posOffset>
                      </wp:positionV>
                      <wp:extent cx="180975" cy="161925"/>
                      <wp:effectExtent l="0" t="0" r="28575" b="28575"/>
                      <wp:wrapNone/>
                      <wp:docPr id="1188" name="Rettangolo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2B26BE-88DC-40E3-8909-CA8861FE405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EACAE" id="Rettangolo 57" o:spid="_x0000_s1026" style="position:absolute;margin-left:52.5pt;margin-top:3pt;width:14.2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0"/>
            </w:tblGrid>
            <w:tr w:rsidR="0039461A" w:rsidRPr="0039461A" w14:paraId="5CF623E2" w14:textId="77777777">
              <w:trPr>
                <w:trHeight w:val="360"/>
                <w:tblCellSpacing w:w="0" w:type="dxa"/>
              </w:trPr>
              <w:tc>
                <w:tcPr>
                  <w:tcW w:w="2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DB1D0B" w14:textId="77777777" w:rsidR="0039461A" w:rsidRPr="0039461A" w:rsidRDefault="0039461A" w:rsidP="0039461A">
                  <w:pPr>
                    <w:widowControl/>
                    <w:suppressAutoHyphens w:val="0"/>
                    <w:autoSpaceDN/>
                    <w:rPr>
                      <w:rFonts w:ascii="Arial" w:eastAsia="Times New Roman" w:hAnsi="Arial" w:cs="Arial"/>
                      <w:sz w:val="20"/>
                      <w:szCs w:val="20"/>
                      <w:lang w:val="it-IT" w:eastAsia="it-IT"/>
                    </w:rPr>
                  </w:pPr>
                  <w:r w:rsidRPr="0039461A">
                    <w:rPr>
                      <w:rFonts w:ascii="Arial" w:eastAsia="Times New Roman" w:hAnsi="Arial" w:cs="Arial"/>
                      <w:sz w:val="20"/>
                      <w:szCs w:val="20"/>
                      <w:lang w:val="it-IT" w:eastAsia="it-IT"/>
                    </w:rPr>
                    <w:t xml:space="preserve">      ITCG           LICEO           ALTRO (specificare)</w:t>
                  </w:r>
                </w:p>
              </w:tc>
            </w:tr>
          </w:tbl>
          <w:p w14:paraId="69CB7CB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CCD6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1B0F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7F1C50AC" w14:textId="77777777" w:rsidTr="0039461A">
        <w:trPr>
          <w:trHeight w:val="165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59E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5D1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471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349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7BE504BE" w14:textId="77777777" w:rsidTr="0039461A">
        <w:trPr>
          <w:gridAfter w:val="1"/>
          <w:wAfter w:w="1315" w:type="dxa"/>
          <w:trHeight w:val="360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C4FD137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  <w:t xml:space="preserve">Cognome e nome insegnanti 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D1A1934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  <w:t>Firma presenza</w:t>
            </w:r>
          </w:p>
        </w:tc>
      </w:tr>
      <w:tr w:rsidR="0039461A" w:rsidRPr="0039461A" w14:paraId="47ABE845" w14:textId="77777777" w:rsidTr="0039461A">
        <w:trPr>
          <w:trHeight w:val="360"/>
        </w:trPr>
        <w:tc>
          <w:tcPr>
            <w:tcW w:w="3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E0B7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3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9156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85A1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4FFB2118" w14:textId="77777777" w:rsidTr="0039461A">
        <w:trPr>
          <w:trHeight w:val="360"/>
        </w:trPr>
        <w:tc>
          <w:tcPr>
            <w:tcW w:w="3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786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33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0ED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C6F7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06B571B8" w14:textId="77777777" w:rsidTr="0039461A">
        <w:trPr>
          <w:trHeight w:val="360"/>
        </w:trPr>
        <w:tc>
          <w:tcPr>
            <w:tcW w:w="3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7E64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3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B904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6FFDE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282D88BC" w14:textId="77777777" w:rsidTr="0039461A">
        <w:trPr>
          <w:trHeight w:val="360"/>
        </w:trPr>
        <w:tc>
          <w:tcPr>
            <w:tcW w:w="3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498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33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8B366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BCD4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4E0D247E" w14:textId="77777777" w:rsidTr="0039461A">
        <w:trPr>
          <w:trHeight w:val="360"/>
        </w:trPr>
        <w:tc>
          <w:tcPr>
            <w:tcW w:w="3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62F8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3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8B9A8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BFE8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2E3D3FCD" w14:textId="77777777" w:rsidTr="0039461A">
        <w:trPr>
          <w:trHeight w:val="360"/>
        </w:trPr>
        <w:tc>
          <w:tcPr>
            <w:tcW w:w="3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CC5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33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116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16DC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64C6EC57" w14:textId="77777777" w:rsidTr="0039461A">
        <w:trPr>
          <w:trHeight w:val="360"/>
        </w:trPr>
        <w:tc>
          <w:tcPr>
            <w:tcW w:w="3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6413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3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2D7A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69D7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26D3A7E2" w14:textId="77777777" w:rsidTr="0039461A">
        <w:trPr>
          <w:trHeight w:val="360"/>
        </w:trPr>
        <w:tc>
          <w:tcPr>
            <w:tcW w:w="3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A00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33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9A90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660C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59F0092B" w14:textId="77777777" w:rsidTr="0039461A">
        <w:trPr>
          <w:trHeight w:val="360"/>
        </w:trPr>
        <w:tc>
          <w:tcPr>
            <w:tcW w:w="3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4BF1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33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10ED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84DD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142C28F7" w14:textId="77777777" w:rsidTr="0039461A">
        <w:trPr>
          <w:trHeight w:val="360"/>
        </w:trPr>
        <w:tc>
          <w:tcPr>
            <w:tcW w:w="3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CA0A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33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BB49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0CE0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35FB8CAF" w14:textId="77777777" w:rsidTr="0039461A">
        <w:trPr>
          <w:trHeight w:val="180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4BF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16"/>
                <w:szCs w:val="16"/>
                <w:lang w:val="it-IT" w:eastAsia="it-IT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A4FF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9FE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221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</w:tr>
    </w:tbl>
    <w:p w14:paraId="002CE5CB" w14:textId="77777777" w:rsidR="0039461A" w:rsidRDefault="0039461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8"/>
        <w:gridCol w:w="2509"/>
        <w:gridCol w:w="478"/>
        <w:gridCol w:w="1170"/>
        <w:gridCol w:w="815"/>
        <w:gridCol w:w="992"/>
        <w:gridCol w:w="1064"/>
      </w:tblGrid>
      <w:tr w:rsidR="0039461A" w:rsidRPr="0039461A" w14:paraId="3F285275" w14:textId="77777777" w:rsidTr="0039461A">
        <w:trPr>
          <w:trHeight w:val="180"/>
        </w:trPr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6533C" w14:textId="08F027A0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16"/>
                <w:szCs w:val="16"/>
                <w:lang w:val="it-IT" w:eastAsia="it-IT"/>
              </w:rPr>
            </w:pPr>
          </w:p>
        </w:tc>
        <w:tc>
          <w:tcPr>
            <w:tcW w:w="1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3FCD6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787FF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8E47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207E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695E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2202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4D226CFE" w14:textId="77777777" w:rsidTr="0039461A">
        <w:trPr>
          <w:trHeight w:val="360"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E50D664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  <w:t>Cognome e nome alunni</w:t>
            </w:r>
          </w:p>
        </w:tc>
        <w:tc>
          <w:tcPr>
            <w:tcW w:w="1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E3D7260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  <w:t>Firma presenza (*)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A19F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579A14F2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  <w:t>Breve descrizione attività svolta</w:t>
            </w:r>
          </w:p>
        </w:tc>
      </w:tr>
      <w:tr w:rsidR="0039461A" w:rsidRPr="0039461A" w14:paraId="641364A5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276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D60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EAC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F59E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</w:tr>
      <w:tr w:rsidR="0039461A" w:rsidRPr="0039461A" w14:paraId="14D1ABF2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FB4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1F2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88B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DCC08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457223F4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144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4F9E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607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7505F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66F74940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17F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2DC8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1D56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D314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7000455B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16C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E9A5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184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269A7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7173A3C2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9F9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E3C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428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730AD6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000661B8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3898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E077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6D5E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50778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042CF786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83FF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914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F8EE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38E7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48C99E81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7B1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F52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631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0D357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5E2245C0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872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467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541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E0EE4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219FEB71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D1C8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C93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EBFF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C705F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0A19BBC1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1C8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3B2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538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C843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7FE3C6D0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994E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160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22C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FC98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43C4B7C7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1A4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651E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20B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08E1A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20DF5940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226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FD2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5188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8B25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0F478111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C05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DBF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365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EF27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1370354D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1C8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449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833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87A27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0ED7E145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99C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043F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B64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DE5D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3658E45B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DE5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C9D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96C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D2F6F5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13FB1C13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384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A3C6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C96F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26D6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59FF9C92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C5B8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DBE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8E9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6F6196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266120BD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682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7536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78A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1597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19A4696C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C095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10B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D8D5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0749B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21E6DC83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D0995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7F8F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500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2073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A673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18658DDF" w14:textId="77777777" w:rsidTr="0039461A">
        <w:trPr>
          <w:trHeight w:val="195"/>
        </w:trPr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492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1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6CE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DC6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9EE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004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5189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93C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</w:tr>
      <w:tr w:rsidR="0039461A" w:rsidRPr="0039461A" w14:paraId="3871D01F" w14:textId="77777777" w:rsidTr="0039461A">
        <w:trPr>
          <w:trHeight w:val="255"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B005432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  <w:t>Nominativo esperti esterni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6AAADC6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  <w:t>Firma presenza</w:t>
            </w:r>
          </w:p>
        </w:tc>
        <w:tc>
          <w:tcPr>
            <w:tcW w:w="207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7CD953D3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 w:eastAsia="it-IT"/>
              </w:rPr>
              <w:t>Orario di presenza</w:t>
            </w:r>
          </w:p>
        </w:tc>
      </w:tr>
      <w:tr w:rsidR="0039461A" w:rsidRPr="0039461A" w14:paraId="349CD3E9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0284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3FD9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11CA8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 xml:space="preserve">Dalle ore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5408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9FF2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 xml:space="preserve">alle ore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0DF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</w:tr>
      <w:tr w:rsidR="0039461A" w:rsidRPr="0039461A" w14:paraId="5D66AD2F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57B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67DD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44A40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 xml:space="preserve">Dalle ore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13F3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3AD4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 xml:space="preserve">alle ore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27F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</w:tr>
      <w:tr w:rsidR="0039461A" w:rsidRPr="0039461A" w14:paraId="587AF797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DE95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D34C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FC3EF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 xml:space="preserve">Dalle ore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C5993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54D9E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 xml:space="preserve">alle ore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91D8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</w:tr>
      <w:tr w:rsidR="0039461A" w:rsidRPr="0039461A" w14:paraId="5AD51E4C" w14:textId="77777777" w:rsidTr="0039461A">
        <w:trPr>
          <w:trHeight w:val="360"/>
        </w:trPr>
        <w:tc>
          <w:tcPr>
            <w:tcW w:w="1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39D2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D839" w14:textId="77777777" w:rsidR="0039461A" w:rsidRPr="0039461A" w:rsidRDefault="0039461A" w:rsidP="0039461A">
            <w:pPr>
              <w:widowControl/>
              <w:suppressAutoHyphens w:val="0"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2DF9E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 xml:space="preserve">Dalle ore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99EB1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9D486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 xml:space="preserve">alle ore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0BEB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 </w:t>
            </w:r>
          </w:p>
        </w:tc>
      </w:tr>
      <w:tr w:rsidR="0039461A" w:rsidRPr="0039461A" w14:paraId="58F198C7" w14:textId="77777777" w:rsidTr="0039461A">
        <w:trPr>
          <w:trHeight w:val="255"/>
        </w:trPr>
        <w:tc>
          <w:tcPr>
            <w:tcW w:w="352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210D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39461A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lastRenderedPageBreak/>
              <w:t>(*) N.B. Si raccomanda agli alunni di apporre personalmente la propria firma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C897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0CAA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BE5C" w14:textId="77777777" w:rsidR="0039461A" w:rsidRPr="0039461A" w:rsidRDefault="0039461A" w:rsidP="0039461A">
            <w:pPr>
              <w:widowControl/>
              <w:suppressAutoHyphens w:val="0"/>
              <w:autoSpaceDN/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</w:pPr>
          </w:p>
        </w:tc>
      </w:tr>
    </w:tbl>
    <w:p w14:paraId="0564ECD0" w14:textId="77777777" w:rsidR="0039461A" w:rsidRDefault="0039461A">
      <w:pPr>
        <w:pStyle w:val="Normale1"/>
        <w:jc w:val="both"/>
      </w:pPr>
    </w:p>
    <w:p w14:paraId="75BDDEBF" w14:textId="77777777" w:rsidR="00FC1E18" w:rsidRDefault="00FC1E18">
      <w:pPr>
        <w:pStyle w:val="Normale1"/>
        <w:jc w:val="center"/>
      </w:pPr>
    </w:p>
    <w:p w14:paraId="10174119" w14:textId="77777777" w:rsidR="00FC1E18" w:rsidRDefault="00FC1E18">
      <w:pPr>
        <w:pStyle w:val="Normale1"/>
        <w:jc w:val="center"/>
      </w:pPr>
    </w:p>
    <w:sectPr w:rsidR="00FC1E18">
      <w:headerReference w:type="default" r:id="rId6"/>
      <w:footerReference w:type="default" r:id="rId7"/>
      <w:pgSz w:w="11906" w:h="16838"/>
      <w:pgMar w:top="1440" w:right="1080" w:bottom="1440" w:left="1080" w:header="283" w:footer="11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FBDA2" w14:textId="77777777" w:rsidR="00E72614" w:rsidRDefault="00E72614">
      <w:r>
        <w:separator/>
      </w:r>
    </w:p>
  </w:endnote>
  <w:endnote w:type="continuationSeparator" w:id="0">
    <w:p w14:paraId="3F2DC171" w14:textId="77777777" w:rsidR="00E72614" w:rsidRDefault="00E7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6F977" w14:textId="77777777" w:rsidR="00E72614" w:rsidRDefault="00E72614">
    <w:pPr>
      <w:ind w:right="11"/>
      <w:jc w:val="center"/>
    </w:pPr>
    <w:r>
      <w:rPr>
        <w:rFonts w:ascii="Verdana" w:eastAsia="Verdana" w:hAnsi="Verdana" w:cs="Verdana"/>
        <w:b/>
        <w:noProof/>
        <w:color w:val="0F243E"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E65C35D" wp14:editId="1104A127">
              <wp:simplePos x="0" y="0"/>
              <wp:positionH relativeFrom="column">
                <wp:posOffset>2542</wp:posOffset>
              </wp:positionH>
              <wp:positionV relativeFrom="paragraph">
                <wp:posOffset>-90168</wp:posOffset>
              </wp:positionV>
              <wp:extent cx="6268083" cy="287651"/>
              <wp:effectExtent l="0" t="0" r="0" b="0"/>
              <wp:wrapNone/>
              <wp:docPr id="1772820226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8083" cy="287651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6CA62622" w14:textId="77777777" w:rsidR="00E72614" w:rsidRDefault="00E72614">
                          <w:pPr>
                            <w:ind w:right="11"/>
                            <w:jc w:val="center"/>
                          </w:pPr>
                          <w:r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  <w:t>____________________________________________________________</w:t>
                          </w:r>
                        </w:p>
                        <w:p w14:paraId="3D11D4A6" w14:textId="77777777" w:rsidR="00E72614" w:rsidRDefault="00E72614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10"/>
                              <w:szCs w:val="10"/>
                            </w:rPr>
                          </w:pPr>
                        </w:p>
                        <w:p w14:paraId="7017A62A" w14:textId="77777777" w:rsidR="00E72614" w:rsidRDefault="00E72614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  <w:p w14:paraId="564E8C7F" w14:textId="77777777" w:rsidR="00E72614" w:rsidRDefault="00E72614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65C35D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left:0;text-align:left;margin-left:.2pt;margin-top:-7.1pt;width:493.55pt;height:22.6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" stroked="f">
              <v:fill opacity="0"/>
              <v:textbox inset="0,0,0,0">
                <w:txbxContent>
                  <w:p w14:paraId="6CA62622" w14:textId="77777777" w:rsidR="00E72614" w:rsidRDefault="00E72614">
                    <w:pPr>
                      <w:ind w:right="11"/>
                      <w:jc w:val="center"/>
                    </w:pPr>
                    <w:r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  <w:t>____________________________________________________________</w:t>
                    </w:r>
                  </w:p>
                  <w:p w14:paraId="3D11D4A6" w14:textId="77777777" w:rsidR="00E72614" w:rsidRDefault="00E72614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10"/>
                        <w:szCs w:val="10"/>
                      </w:rPr>
                    </w:pPr>
                  </w:p>
                  <w:p w14:paraId="7017A62A" w14:textId="77777777" w:rsidR="00E72614" w:rsidRDefault="00E72614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  <w:p w14:paraId="564E8C7F" w14:textId="77777777" w:rsidR="00E72614" w:rsidRDefault="00E72614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79A70AE3" wp14:editId="1859AFBC">
          <wp:simplePos x="0" y="0"/>
          <wp:positionH relativeFrom="column">
            <wp:posOffset>5815968</wp:posOffset>
          </wp:positionH>
          <wp:positionV relativeFrom="page">
            <wp:posOffset>9642476</wp:posOffset>
          </wp:positionV>
          <wp:extent cx="828044" cy="828044"/>
          <wp:effectExtent l="0" t="0" r="0" b="0"/>
          <wp:wrapNone/>
          <wp:docPr id="1038190968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044" cy="828044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 w:cs="Kalinga"/>
        <w:b/>
        <w:color w:val="0F243E"/>
        <w:sz w:val="20"/>
        <w:szCs w:val="20"/>
        <w:lang w:val="it-IT"/>
      </w:rPr>
      <w:t xml:space="preserve"> </w:t>
    </w:r>
  </w:p>
  <w:p w14:paraId="6EAD123C" w14:textId="77777777" w:rsidR="00E72614" w:rsidRDefault="00E72614">
    <w:pPr>
      <w:ind w:right="11"/>
      <w:jc w:val="center"/>
      <w:rPr>
        <w:rFonts w:ascii="Century Gothic" w:hAnsi="Century Gothic" w:cs="Kalinga"/>
        <w:b/>
        <w:color w:val="0F243E"/>
        <w:sz w:val="20"/>
        <w:szCs w:val="20"/>
        <w:lang w:val="it-IT"/>
      </w:rPr>
    </w:pPr>
  </w:p>
  <w:p w14:paraId="00A176FF" w14:textId="77777777" w:rsidR="00E72614" w:rsidRDefault="00E72614">
    <w:pPr>
      <w:ind w:right="11"/>
      <w:jc w:val="center"/>
      <w:rPr>
        <w:rFonts w:ascii="Century Gothic" w:hAnsi="Century Gothic" w:cs="Kalinga"/>
        <w:b/>
        <w:color w:val="0F243E"/>
        <w:sz w:val="20"/>
        <w:szCs w:val="20"/>
        <w:lang w:val="it-IT"/>
      </w:rPr>
    </w:pPr>
  </w:p>
  <w:p w14:paraId="4D5EB707" w14:textId="77777777" w:rsidR="00E72614" w:rsidRDefault="00E72614">
    <w:pPr>
      <w:ind w:right="11"/>
      <w:jc w:val="center"/>
    </w:pP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43B79025" wp14:editId="7421B4E7">
          <wp:simplePos x="0" y="0"/>
          <wp:positionH relativeFrom="column">
            <wp:posOffset>-485153</wp:posOffset>
          </wp:positionH>
          <wp:positionV relativeFrom="paragraph">
            <wp:posOffset>103299</wp:posOffset>
          </wp:positionV>
          <wp:extent cx="828044" cy="828044"/>
          <wp:effectExtent l="0" t="0" r="0" b="0"/>
          <wp:wrapNone/>
          <wp:docPr id="1271180067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044" cy="82804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5A06FB2" w14:textId="77777777" w:rsidR="00E72614" w:rsidRDefault="00E72614">
    <w:pPr>
      <w:ind w:right="11"/>
      <w:jc w:val="center"/>
    </w:pPr>
    <w:r>
      <w:rPr>
        <w:rFonts w:ascii="Century Gothic" w:hAnsi="Century Gothic" w:cs="Kalinga"/>
        <w:b/>
        <w:color w:val="0F243E"/>
        <w:sz w:val="20"/>
        <w:szCs w:val="20"/>
        <w:lang w:val="it-IT"/>
      </w:rPr>
      <w:t>Istituto Tecnico</w:t>
    </w:r>
    <w:r>
      <w:rPr>
        <w:rFonts w:ascii="Century Gothic" w:hAnsi="Century Gothic" w:cs="Kalinga"/>
        <w:color w:val="0F243E"/>
        <w:sz w:val="20"/>
        <w:szCs w:val="20"/>
        <w:lang w:val="it-IT"/>
      </w:rPr>
      <w:t xml:space="preserve">: Via Roma, 121 - 55016 Porcari (LU) - Tel &amp; Fax </w:t>
    </w:r>
    <w:r>
      <w:rPr>
        <w:rFonts w:ascii="Century Gothic" w:hAnsi="Century Gothic" w:cs="Kalinga"/>
        <w:color w:val="0F243E"/>
        <w:sz w:val="20"/>
        <w:szCs w:val="20"/>
        <w:lang w:val="it-IT"/>
      </w:rPr>
      <w:t>0583.299784</w:t>
    </w:r>
  </w:p>
  <w:p w14:paraId="36E9D109" w14:textId="77777777" w:rsidR="00E72614" w:rsidRDefault="00E72614">
    <w:pPr>
      <w:ind w:right="11"/>
      <w:jc w:val="center"/>
    </w:pPr>
    <w:r>
      <w:rPr>
        <w:rFonts w:ascii="Century Gothic" w:hAnsi="Century Gothic" w:cs="Kalinga"/>
        <w:b/>
        <w:color w:val="0F243E"/>
        <w:sz w:val="20"/>
        <w:szCs w:val="20"/>
        <w:lang w:val="it-IT"/>
      </w:rPr>
      <w:t>Liceo</w:t>
    </w:r>
    <w:r>
      <w:rPr>
        <w:rFonts w:ascii="Century Gothic" w:hAnsi="Century Gothic" w:cs="Kalinga"/>
        <w:color w:val="0F243E"/>
        <w:sz w:val="20"/>
        <w:szCs w:val="20"/>
        <w:lang w:val="it-IT"/>
      </w:rPr>
      <w:t>: Via Guido Rossa, 1 - 55012 Capannori (LU)♦ Tel 0583.936151 ♦ Fax. 0583.429436</w:t>
    </w:r>
  </w:p>
  <w:p w14:paraId="43052A26" w14:textId="77777777" w:rsidR="00E72614" w:rsidRDefault="00E72614">
    <w:pPr>
      <w:ind w:left="142" w:right="11"/>
      <w:jc w:val="both"/>
      <w:rPr>
        <w:rFonts w:ascii="Verdana" w:hAnsi="Verdana" w:cs="Kalinga"/>
        <w:bCs/>
        <w:color w:val="0F243E"/>
        <w:sz w:val="20"/>
        <w:szCs w:val="20"/>
        <w:lang w:val="it-IT" w:eastAsia="it-IT"/>
      </w:rPr>
    </w:pPr>
    <w:r>
      <w:rPr>
        <w:rFonts w:ascii="Verdana" w:hAnsi="Verdana" w:cs="Kalinga"/>
        <w:bCs/>
        <w:color w:val="0F243E"/>
        <w:sz w:val="20"/>
        <w:szCs w:val="20"/>
        <w:lang w:val="it-IT" w:eastAsia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5B9DD" w14:textId="77777777" w:rsidR="00E72614" w:rsidRDefault="00E72614">
      <w:r>
        <w:rPr>
          <w:color w:val="000000"/>
        </w:rPr>
        <w:separator/>
      </w:r>
    </w:p>
  </w:footnote>
  <w:footnote w:type="continuationSeparator" w:id="0">
    <w:p w14:paraId="3C4DB60A" w14:textId="77777777" w:rsidR="00E72614" w:rsidRDefault="00E72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81AE1" w14:textId="77777777" w:rsidR="00E72614" w:rsidRDefault="00E72614">
    <w:pPr>
      <w:pStyle w:val="Intestazione"/>
      <w:autoSpaceDE w:val="0"/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2762B752" wp14:editId="111F8528">
          <wp:simplePos x="0" y="0"/>
          <wp:positionH relativeFrom="column">
            <wp:posOffset>5666107</wp:posOffset>
          </wp:positionH>
          <wp:positionV relativeFrom="paragraph">
            <wp:posOffset>56519</wp:posOffset>
          </wp:positionV>
          <wp:extent cx="1007741" cy="1007741"/>
          <wp:effectExtent l="0" t="0" r="1909" b="1909"/>
          <wp:wrapNone/>
          <wp:docPr id="96441246" name="Immagin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741" cy="100774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1440423" wp14:editId="295F5376">
          <wp:simplePos x="0" y="0"/>
          <wp:positionH relativeFrom="column">
            <wp:posOffset>-441326</wp:posOffset>
          </wp:positionH>
          <wp:positionV relativeFrom="paragraph">
            <wp:posOffset>50804</wp:posOffset>
          </wp:positionV>
          <wp:extent cx="1007741" cy="1007741"/>
          <wp:effectExtent l="0" t="0" r="1909" b="1909"/>
          <wp:wrapNone/>
          <wp:docPr id="407284336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741" cy="100774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lang w:val="it-IT" w:eastAsia="it-IT"/>
      </w:rPr>
      <w:tab/>
    </w:r>
    <w:r>
      <w:rPr>
        <w:rFonts w:ascii="Century Gothic" w:hAnsi="Century Gothic" w:cs="Shonar Bangla"/>
        <w:b/>
        <w:sz w:val="36"/>
        <w:szCs w:val="36"/>
        <w:lang w:val="it-IT"/>
      </w:rPr>
      <w:t>I.S.I.S.S. della PIANA di LUCCA</w:t>
    </w:r>
  </w:p>
  <w:p w14:paraId="08EBF126" w14:textId="77777777" w:rsidR="00E72614" w:rsidRDefault="00E72614">
    <w:pPr>
      <w:pStyle w:val="Intestazione"/>
      <w:autoSpaceDE w:val="0"/>
      <w:jc w:val="center"/>
    </w:pPr>
    <w:r>
      <w:rPr>
        <w:rFonts w:ascii="Century Gothic" w:hAnsi="Century Gothic" w:cs="Century Gothic"/>
        <w:lang w:val="it-IT"/>
      </w:rPr>
      <w:t>Istituto Tecnico Economico e Tecnologico Chimico</w:t>
    </w:r>
    <w:r>
      <w:rPr>
        <w:rFonts w:ascii="Century Gothic" w:hAnsi="Century Gothic" w:cs="Century Gothic"/>
        <w:b/>
        <w:lang w:val="it-IT"/>
      </w:rPr>
      <w:t xml:space="preserve"> “A. BENEDETTI”</w:t>
    </w:r>
  </w:p>
  <w:p w14:paraId="5E8EF640" w14:textId="77777777" w:rsidR="00E72614" w:rsidRDefault="00E72614">
    <w:pPr>
      <w:pStyle w:val="Intestazione"/>
      <w:autoSpaceDE w:val="0"/>
      <w:spacing w:after="120"/>
      <w:jc w:val="center"/>
    </w:pPr>
    <w:r>
      <w:rPr>
        <w:rFonts w:ascii="Century Gothic" w:hAnsi="Century Gothic" w:cs="Century Gothic"/>
        <w:lang w:val="it-IT"/>
      </w:rPr>
      <w:t>Liceo Scientifico e Liceo Linguistico</w:t>
    </w:r>
    <w:r>
      <w:rPr>
        <w:rFonts w:ascii="Century Gothic" w:hAnsi="Century Gothic" w:cs="Century Gothic"/>
        <w:b/>
        <w:lang w:val="it-IT"/>
      </w:rPr>
      <w:t xml:space="preserve"> “E. MAJORANA”</w:t>
    </w:r>
  </w:p>
  <w:p w14:paraId="2D89DEFA" w14:textId="77777777" w:rsidR="00E72614" w:rsidRDefault="00E72614">
    <w:pPr>
      <w:pStyle w:val="Intestazione"/>
      <w:autoSpaceDE w:val="0"/>
      <w:jc w:val="center"/>
    </w:pPr>
    <w:r>
      <w:rPr>
        <w:rFonts w:ascii="Century Gothic" w:hAnsi="Century Gothic" w:cs="Kalinga"/>
        <w:b/>
        <w:sz w:val="16"/>
        <w:szCs w:val="16"/>
        <w:lang w:val="it-IT"/>
      </w:rPr>
      <w:t>Sede</w:t>
    </w:r>
    <w:r>
      <w:rPr>
        <w:rFonts w:ascii="Century Gothic" w:hAnsi="Century Gothic" w:cs="Kalinga"/>
        <w:sz w:val="16"/>
        <w:szCs w:val="16"/>
        <w:lang w:val="it-IT"/>
      </w:rPr>
      <w:t>:</w:t>
    </w:r>
    <w:r>
      <w:rPr>
        <w:rFonts w:ascii="Century Gothic" w:hAnsi="Century Gothic" w:cs="Kalinga"/>
        <w:color w:val="0F243E"/>
        <w:sz w:val="16"/>
        <w:szCs w:val="16"/>
        <w:lang w:val="it-IT"/>
      </w:rPr>
      <w:t xml:space="preserve"> Via Roma, 121 - 55016 Porcari (LU) - Tel &amp; Fax </w:t>
    </w:r>
    <w:r>
      <w:rPr>
        <w:rFonts w:ascii="Century Gothic" w:hAnsi="Century Gothic" w:cs="Kalinga"/>
        <w:color w:val="0F243E"/>
        <w:sz w:val="16"/>
        <w:szCs w:val="16"/>
        <w:lang w:val="it-IT"/>
      </w:rPr>
      <w:t xml:space="preserve">0583.299784 - </w:t>
    </w:r>
    <w:proofErr w:type="spellStart"/>
    <w:r>
      <w:rPr>
        <w:rFonts w:ascii="Century Gothic" w:hAnsi="Century Gothic" w:cs="Kalinga"/>
        <w:color w:val="0F243E"/>
        <w:sz w:val="16"/>
        <w:szCs w:val="16"/>
        <w:lang w:val="it-IT"/>
      </w:rPr>
      <w:t>Cod.Fisc</w:t>
    </w:r>
    <w:proofErr w:type="spellEnd"/>
    <w:r>
      <w:rPr>
        <w:rFonts w:ascii="Century Gothic" w:hAnsi="Century Gothic" w:cs="Kalinga"/>
        <w:color w:val="0F243E"/>
        <w:sz w:val="16"/>
        <w:szCs w:val="16"/>
        <w:lang w:val="it-IT"/>
      </w:rPr>
      <w:t xml:space="preserve">. </w:t>
    </w:r>
    <w:r>
      <w:rPr>
        <w:rStyle w:val="Collegamentoipertestuale"/>
        <w:rFonts w:ascii="Century Gothic" w:hAnsi="Century Gothic"/>
        <w:sz w:val="16"/>
        <w:szCs w:val="16"/>
        <w:u w:val="none"/>
        <w:lang w:val="it-IT"/>
      </w:rPr>
      <w:t>80013400462</w:t>
    </w:r>
  </w:p>
  <w:p w14:paraId="1D3BDB9D" w14:textId="77777777" w:rsidR="00E72614" w:rsidRDefault="00E72614">
    <w:pPr>
      <w:pStyle w:val="Default"/>
      <w:jc w:val="center"/>
    </w:pPr>
    <w:r>
      <w:rPr>
        <w:rFonts w:ascii="Century Gothic" w:hAnsi="Century Gothic" w:cs="Kalinga"/>
        <w:b/>
        <w:color w:val="0F243E"/>
        <w:sz w:val="16"/>
        <w:szCs w:val="16"/>
        <w:lang w:val="en-US"/>
      </w:rPr>
      <w:t>Web</w:t>
    </w:r>
    <w:r>
      <w:rPr>
        <w:rFonts w:ascii="Century Gothic" w:hAnsi="Century Gothic" w:cs="Kalinga"/>
        <w:color w:val="0F243E"/>
        <w:sz w:val="16"/>
        <w:szCs w:val="16"/>
        <w:lang w:val="en-US"/>
      </w:rPr>
      <w:t>:</w:t>
    </w:r>
    <w:r>
      <w:rPr>
        <w:rFonts w:ascii="Century Gothic" w:hAnsi="Century Gothic" w:cs="Kalinga"/>
        <w:color w:val="4F6228"/>
        <w:sz w:val="16"/>
        <w:szCs w:val="16"/>
        <w:u w:val="single"/>
        <w:lang w:val="en-US"/>
      </w:rPr>
      <w:t xml:space="preserve"> </w:t>
    </w:r>
    <w:hyperlink r:id="rId3" w:history="1">
      <w:r>
        <w:rPr>
          <w:rStyle w:val="Collegamentoipertestuale"/>
          <w:rFonts w:ascii="Century Gothic" w:hAnsi="Century Gothic" w:cs="Kalinga"/>
          <w:sz w:val="16"/>
          <w:szCs w:val="16"/>
          <w:lang w:val="en-US"/>
        </w:rPr>
        <w:t>www.benedettimajorana.it</w:t>
      </w:r>
    </w:hyperlink>
    <w:r>
      <w:rPr>
        <w:rStyle w:val="Collegamentoipertestuale"/>
        <w:rFonts w:ascii="Century Gothic" w:hAnsi="Century Gothic" w:cs="Kalinga"/>
        <w:color w:val="4F6228"/>
        <w:sz w:val="16"/>
        <w:szCs w:val="16"/>
        <w:u w:val="none"/>
        <w:lang w:val="en-US"/>
      </w:rPr>
      <w:t xml:space="preserve"> </w:t>
    </w:r>
    <w:r>
      <w:rPr>
        <w:rFonts w:ascii="Century Gothic" w:hAnsi="Century Gothic" w:cs="Kalinga"/>
        <w:color w:val="0F243E"/>
        <w:sz w:val="16"/>
        <w:szCs w:val="16"/>
        <w:lang w:val="en-US"/>
      </w:rPr>
      <w:t>♦</w:t>
    </w:r>
    <w:r>
      <w:rPr>
        <w:rFonts w:ascii="Century Gothic" w:hAnsi="Century Gothic" w:cs="Kalinga"/>
        <w:color w:val="0F243E"/>
        <w:sz w:val="16"/>
        <w:szCs w:val="16"/>
        <w:lang w:val="en-US"/>
      </w:rPr>
      <w:t xml:space="preserve"> </w:t>
    </w:r>
    <w:r>
      <w:rPr>
        <w:rFonts w:ascii="Century Gothic" w:hAnsi="Century Gothic" w:cs="Kalinga"/>
        <w:b/>
        <w:color w:val="0F243E"/>
        <w:sz w:val="16"/>
        <w:szCs w:val="16"/>
        <w:lang w:val="en-US"/>
      </w:rPr>
      <w:t>mail</w:t>
    </w:r>
    <w:r>
      <w:rPr>
        <w:rFonts w:ascii="Century Gothic" w:hAnsi="Century Gothic" w:cs="Kalinga"/>
        <w:color w:val="0F243E"/>
        <w:sz w:val="16"/>
        <w:szCs w:val="16"/>
        <w:lang w:val="en-US"/>
      </w:rPr>
      <w:t xml:space="preserve">: </w:t>
    </w:r>
    <w:hyperlink r:id="rId4" w:history="1">
      <w:r>
        <w:rPr>
          <w:rStyle w:val="Collegamentoipertestuale"/>
          <w:rFonts w:ascii="Century Gothic" w:hAnsi="Century Gothic" w:cs="Kalinga"/>
          <w:sz w:val="16"/>
          <w:szCs w:val="16"/>
          <w:lang w:val="en-US"/>
        </w:rPr>
        <w:t>luis007007@istruzione.it</w:t>
      </w:r>
    </w:hyperlink>
    <w:r>
      <w:rPr>
        <w:rStyle w:val="Collegamentoipertestuale"/>
        <w:u w:val="none"/>
        <w:lang w:val="en-US"/>
      </w:rPr>
      <w:t xml:space="preserve"> </w:t>
    </w:r>
    <w:r>
      <w:rPr>
        <w:rFonts w:ascii="Century Gothic" w:hAnsi="Century Gothic" w:cs="Kalinga"/>
        <w:color w:val="0F243E"/>
        <w:sz w:val="16"/>
        <w:szCs w:val="16"/>
        <w:lang w:val="en-US"/>
      </w:rPr>
      <w:t>♦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1197CE" wp14:editId="42F9992F">
              <wp:simplePos x="0" y="0"/>
              <wp:positionH relativeFrom="column">
                <wp:posOffset>720090</wp:posOffset>
              </wp:positionH>
              <wp:positionV relativeFrom="paragraph">
                <wp:posOffset>9972044</wp:posOffset>
              </wp:positionV>
              <wp:extent cx="6119493" cy="503550"/>
              <wp:effectExtent l="0" t="0" r="0" b="0"/>
              <wp:wrapNone/>
              <wp:docPr id="1963399244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93" cy="5035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4C25FD79" w14:textId="77777777" w:rsidR="00E72614" w:rsidRDefault="00E72614">
                          <w:pPr>
                            <w:tabs>
                              <w:tab w:val="left" w:pos="1750"/>
                            </w:tabs>
                            <w:ind w:right="10"/>
                          </w:pPr>
                          <w:r>
                            <w:rPr>
                              <w:b/>
                              <w:bCs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ISTITUTO TECNICO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: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ab/>
                            <w:t xml:space="preserve">Via Roma,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121  -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55016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Porcari  -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Lucca    </w:t>
                          </w:r>
                          <w:r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♦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  Tel &amp; Fax 0583.299784    </w:t>
                          </w:r>
                        </w:p>
                        <w:p w14:paraId="6879F906" w14:textId="77777777" w:rsidR="00E72614" w:rsidRDefault="00E72614">
                          <w:pPr>
                            <w:tabs>
                              <w:tab w:val="left" w:pos="1750"/>
                            </w:tabs>
                            <w:ind w:right="10"/>
                          </w:pPr>
                          <w:r>
                            <w:rPr>
                              <w:b/>
                              <w:bCs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LICEO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: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ab/>
                            <w:t xml:space="preserve">Via Guido Rossa,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1  -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55012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Capannori  -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Lucca  </w:t>
                          </w:r>
                          <w:r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♦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Tel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0583.936151  </w:t>
                          </w:r>
                          <w:r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♦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Fax. 0583.429436 </w:t>
                          </w:r>
                        </w:p>
                        <w:p w14:paraId="2A5354DD" w14:textId="77777777" w:rsidR="00E72614" w:rsidRDefault="00E72614">
                          <w:pPr>
                            <w:tabs>
                              <w:tab w:val="left" w:pos="-31680"/>
                            </w:tabs>
                            <w:ind w:right="10"/>
                          </w:pP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mail:  </w:t>
                          </w:r>
                          <w:hyperlink r:id="rId5" w:history="1">
                            <w:r>
                              <w:t>luis007007@istruzione.it</w:t>
                            </w:r>
                          </w:hyperlink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</w:rPr>
                            <w:t>♦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  </w:t>
                          </w:r>
                          <w:proofErr w:type="spellStart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>sito</w:t>
                          </w:r>
                          <w:proofErr w:type="spellEnd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: </w:t>
                          </w:r>
                          <w:hyperlink r:id="rId6" w:history="1">
                            <w:r>
                              <w:t>www.isisspianalucca.it</w:t>
                            </w:r>
                          </w:hyperlink>
                        </w:p>
                      </w:txbxContent>
                    </wps:txbx>
                    <wps:bodyPr vert="horz" wrap="square" lIns="37462" tIns="37462" rIns="37462" bIns="37462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197CE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left:0;text-align:left;margin-left:56.7pt;margin-top:785.2pt;width:481.85pt;height:3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" stroked="f">
              <v:fill opacity="0"/>
              <v:textbox inset="1.0406mm,1.0406mm,1.0406mm,1.0406mm">
                <w:txbxContent>
                  <w:p w14:paraId="4C25FD79" w14:textId="77777777" w:rsidR="00E72614" w:rsidRDefault="00E72614">
                    <w:pPr>
                      <w:tabs>
                        <w:tab w:val="left" w:pos="1750"/>
                      </w:tabs>
                      <w:ind w:right="10"/>
                    </w:pPr>
                    <w:r>
                      <w:rPr>
                        <w:b/>
                        <w:bCs/>
                        <w:spacing w:val="10"/>
                        <w:sz w:val="14"/>
                        <w:szCs w:val="14"/>
                        <w:lang w:val="it-IT"/>
                      </w:rPr>
                      <w:t>ISTITUTO TECNICO</w:t>
                    </w:r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>:</w:t>
                    </w:r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ab/>
                      <w:t xml:space="preserve">Via Roma,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>121  -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55016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>Porcari  -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Lucca    </w:t>
                    </w:r>
                    <w:r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  <w:lang w:val="it-IT"/>
                      </w:rPr>
                      <w:t>♦</w:t>
                    </w:r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  Tel &amp; Fax 0583.299784    </w:t>
                    </w:r>
                  </w:p>
                  <w:p w14:paraId="6879F906" w14:textId="77777777" w:rsidR="00E72614" w:rsidRDefault="00E72614">
                    <w:pPr>
                      <w:tabs>
                        <w:tab w:val="left" w:pos="1750"/>
                      </w:tabs>
                      <w:ind w:right="10"/>
                    </w:pPr>
                    <w:r>
                      <w:rPr>
                        <w:b/>
                        <w:bCs/>
                        <w:spacing w:val="10"/>
                        <w:sz w:val="14"/>
                        <w:szCs w:val="14"/>
                        <w:lang w:val="it-IT"/>
                      </w:rPr>
                      <w:t>LICEO</w:t>
                    </w:r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>:</w:t>
                    </w:r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ab/>
                      <w:t xml:space="preserve">Via Guido Rossa,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>1  -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55012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>Capannori  -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Lucca  </w:t>
                    </w:r>
                    <w:r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  <w:lang w:val="it-IT"/>
                      </w:rPr>
                      <w:t>♦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Tel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0583.936151  </w:t>
                    </w:r>
                    <w:r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  <w:lang w:val="it-IT"/>
                      </w:rPr>
                      <w:t>♦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Fax. 0583.429436 </w:t>
                    </w:r>
                  </w:p>
                  <w:p w14:paraId="2A5354DD" w14:textId="77777777" w:rsidR="00E72614" w:rsidRDefault="00E72614">
                    <w:pPr>
                      <w:tabs>
                        <w:tab w:val="left" w:pos="-31680"/>
                      </w:tabs>
                      <w:ind w:right="10"/>
                    </w:pPr>
                    <w:r>
                      <w:rPr>
                        <w:spacing w:val="10"/>
                        <w:sz w:val="14"/>
                        <w:szCs w:val="14"/>
                      </w:rPr>
                      <w:t xml:space="preserve">mail:  </w:t>
                    </w:r>
                    <w:hyperlink r:id="rId7" w:history="1">
                      <w:r>
                        <w:t>luis007007@istruzione.it</w:t>
                      </w:r>
                    </w:hyperlink>
                    <w:r>
                      <w:rPr>
                        <w:spacing w:val="10"/>
                        <w:sz w:val="14"/>
                        <w:szCs w:val="14"/>
                      </w:rPr>
                      <w:t xml:space="preserve">    </w:t>
                    </w:r>
                    <w:r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</w:rPr>
                      <w:t>♦</w:t>
                    </w:r>
                    <w:r>
                      <w:rPr>
                        <w:spacing w:val="10"/>
                        <w:sz w:val="14"/>
                        <w:szCs w:val="14"/>
                      </w:rPr>
                      <w:t xml:space="preserve">    </w:t>
                    </w:r>
                    <w:proofErr w:type="spellStart"/>
                    <w:r>
                      <w:rPr>
                        <w:spacing w:val="10"/>
                        <w:sz w:val="14"/>
                        <w:szCs w:val="14"/>
                      </w:rPr>
                      <w:t>sito</w:t>
                    </w:r>
                    <w:proofErr w:type="spellEnd"/>
                    <w:r>
                      <w:rPr>
                        <w:spacing w:val="10"/>
                        <w:sz w:val="14"/>
                        <w:szCs w:val="14"/>
                      </w:rPr>
                      <w:t xml:space="preserve">: </w:t>
                    </w:r>
                    <w:hyperlink r:id="rId8" w:history="1">
                      <w:r>
                        <w:t>www.isisspianalucca.it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 w:cs="Kalinga"/>
        <w:color w:val="0F243E"/>
        <w:sz w:val="16"/>
        <w:szCs w:val="16"/>
        <w:lang w:val="en-US"/>
      </w:rPr>
      <w:t xml:space="preserve"> </w:t>
    </w:r>
    <w:proofErr w:type="spellStart"/>
    <w:r>
      <w:rPr>
        <w:rFonts w:ascii="Century Gothic" w:hAnsi="Century Gothic" w:cs="Kalinga"/>
        <w:b/>
        <w:color w:val="0F243E"/>
        <w:sz w:val="16"/>
        <w:szCs w:val="16"/>
        <w:lang w:val="en-US"/>
      </w:rPr>
      <w:t>p.e.c</w:t>
    </w:r>
    <w:proofErr w:type="spellEnd"/>
    <w:r>
      <w:rPr>
        <w:rFonts w:ascii="Century Gothic" w:hAnsi="Century Gothic" w:cs="Kalinga"/>
        <w:b/>
        <w:color w:val="0F243E"/>
        <w:sz w:val="16"/>
        <w:szCs w:val="16"/>
        <w:lang w:val="en-US"/>
      </w:rPr>
      <w:t>.</w:t>
    </w:r>
    <w:r>
      <w:rPr>
        <w:rFonts w:ascii="Century Gothic" w:hAnsi="Century Gothic" w:cs="Kalinga"/>
        <w:color w:val="0F243E"/>
        <w:sz w:val="16"/>
        <w:szCs w:val="16"/>
        <w:lang w:val="en-US"/>
      </w:rPr>
      <w:t>:</w:t>
    </w:r>
    <w:r>
      <w:rPr>
        <w:rFonts w:ascii="Century Gothic" w:hAnsi="Century Gothic" w:cs="Kalinga"/>
        <w:color w:val="4F6228"/>
        <w:sz w:val="16"/>
        <w:szCs w:val="16"/>
        <w:lang w:val="en-US"/>
      </w:rPr>
      <w:t xml:space="preserve"> </w:t>
    </w:r>
    <w:hyperlink r:id="rId9" w:history="1">
      <w:r>
        <w:rPr>
          <w:rStyle w:val="Collegamentoipertestuale"/>
          <w:rFonts w:ascii="Century Gothic" w:hAnsi="Century Gothic" w:cs="Kalinga"/>
          <w:sz w:val="16"/>
          <w:szCs w:val="16"/>
          <w:lang w:val="en-US"/>
        </w:rPr>
        <w:t>luis007007@pec.istruzione.it</w:t>
      </w:r>
    </w:hyperlink>
  </w:p>
  <w:p w14:paraId="1C64D1C1" w14:textId="77777777" w:rsidR="00E72614" w:rsidRDefault="00E72614">
    <w:pPr>
      <w:pStyle w:val="Default"/>
      <w:rPr>
        <w:lang w:val="en-US"/>
      </w:rPr>
    </w:pPr>
  </w:p>
  <w:p w14:paraId="62CFAA09" w14:textId="77777777" w:rsidR="00E72614" w:rsidRDefault="00E72614">
    <w:pPr>
      <w:ind w:right="11"/>
    </w:pPr>
    <w:r>
      <w:rPr>
        <w:rFonts w:ascii="Verdana" w:eastAsia="Verdana" w:hAnsi="Verdana" w:cs="Verdana"/>
        <w:b/>
        <w:noProof/>
        <w:color w:val="0F243E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C766C0C" wp14:editId="661C0F9A">
              <wp:simplePos x="0" y="0"/>
              <wp:positionH relativeFrom="column">
                <wp:posOffset>2542</wp:posOffset>
              </wp:positionH>
              <wp:positionV relativeFrom="paragraph">
                <wp:posOffset>-90168</wp:posOffset>
              </wp:positionV>
              <wp:extent cx="6268083" cy="287651"/>
              <wp:effectExtent l="0" t="0" r="0" b="0"/>
              <wp:wrapNone/>
              <wp:docPr id="1834656256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8083" cy="287651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39EEAA55" w14:textId="77777777" w:rsidR="00E72614" w:rsidRDefault="00E72614">
                          <w:pPr>
                            <w:ind w:right="11"/>
                            <w:jc w:val="center"/>
                          </w:pPr>
                          <w:r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  <w:t>____________________________________________________________</w:t>
                          </w:r>
                        </w:p>
                        <w:p w14:paraId="140952E0" w14:textId="77777777" w:rsidR="00E72614" w:rsidRDefault="00E72614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10"/>
                              <w:szCs w:val="10"/>
                            </w:rPr>
                          </w:pPr>
                        </w:p>
                        <w:p w14:paraId="44BD269A" w14:textId="77777777" w:rsidR="00E72614" w:rsidRDefault="00E72614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  <w:p w14:paraId="277EC9DF" w14:textId="77777777" w:rsidR="00E72614" w:rsidRDefault="00E72614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0" tIns="71999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766C0C" id="Casella di testo 3" o:spid="_x0000_s1027" type="#_x0000_t202" style="position:absolute;margin-left:.2pt;margin-top:-7.1pt;width:493.55pt;height:22.6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" stroked="f">
              <v:fill opacity="0"/>
              <v:textbox inset="0,1.99997mm,0,0">
                <w:txbxContent>
                  <w:p w14:paraId="39EEAA55" w14:textId="77777777" w:rsidR="00E72614" w:rsidRDefault="00E72614">
                    <w:pPr>
                      <w:ind w:right="11"/>
                      <w:jc w:val="center"/>
                    </w:pPr>
                    <w:r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  <w:t>____________________________________________________________</w:t>
                    </w:r>
                  </w:p>
                  <w:p w14:paraId="140952E0" w14:textId="77777777" w:rsidR="00E72614" w:rsidRDefault="00E72614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10"/>
                        <w:szCs w:val="10"/>
                      </w:rPr>
                    </w:pPr>
                  </w:p>
                  <w:p w14:paraId="44BD269A" w14:textId="77777777" w:rsidR="00E72614" w:rsidRDefault="00E72614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  <w:p w14:paraId="277EC9DF" w14:textId="77777777" w:rsidR="00E72614" w:rsidRDefault="00E72614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5D8F81E7" wp14:editId="65775787">
          <wp:simplePos x="0" y="0"/>
          <wp:positionH relativeFrom="column">
            <wp:posOffset>5815968</wp:posOffset>
          </wp:positionH>
          <wp:positionV relativeFrom="page">
            <wp:posOffset>9642476</wp:posOffset>
          </wp:positionV>
          <wp:extent cx="828044" cy="828044"/>
          <wp:effectExtent l="0" t="0" r="0" b="0"/>
          <wp:wrapNone/>
          <wp:docPr id="4607014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044" cy="828044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C1E18"/>
    <w:rsid w:val="0039461A"/>
    <w:rsid w:val="00B41F58"/>
    <w:rsid w:val="00E72614"/>
    <w:rsid w:val="00FC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3BE5279B"/>
  <w15:docId w15:val="{3C3689C6-C365-4C33-93D9-27B2B156F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ascii="Calibri" w:eastAsia="Calibri" w:hAnsi="Calibri"/>
      <w:sz w:val="22"/>
      <w:szCs w:val="22"/>
      <w:lang w:val="en-US" w:eastAsia="en-US"/>
    </w:rPr>
  </w:style>
  <w:style w:type="paragraph" w:styleId="Titolo1">
    <w:name w:val="heading 1"/>
    <w:basedOn w:val="Normale"/>
    <w:next w:val="Normale"/>
    <w:uiPriority w:val="9"/>
    <w:qFormat/>
    <w:pPr>
      <w:spacing w:after="180" w:line="264" w:lineRule="auto"/>
      <w:jc w:val="center"/>
      <w:outlineLvl w:val="0"/>
    </w:pPr>
    <w:rPr>
      <w:rFonts w:ascii="Arial" w:hAnsi="Arial" w:cs="Arial"/>
      <w:b/>
      <w:kern w:val="3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  <w:b w:val="0"/>
      <w:w w:val="219"/>
      <w:sz w:val="24"/>
    </w:rPr>
  </w:style>
  <w:style w:type="character" w:customStyle="1" w:styleId="WW8Num1z1">
    <w:name w:val="WW8Num1z1"/>
    <w:rPr>
      <w:rFonts w:ascii="Arial" w:hAnsi="Arial" w:cs="Arial"/>
      <w:b w:val="0"/>
      <w:w w:val="143"/>
      <w:sz w:val="24"/>
    </w:rPr>
  </w:style>
  <w:style w:type="character" w:customStyle="1" w:styleId="WW8Num1z2">
    <w:name w:val="WW8Num1z2"/>
    <w:rPr>
      <w:rFonts w:ascii="Arial" w:hAnsi="Arial" w:cs="Arial"/>
      <w:b w:val="0"/>
      <w:w w:val="97"/>
      <w:sz w:val="24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bCs w:val="0"/>
      <w:w w:val="99"/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hAnsi="Arial" w:cs="Arial"/>
      <w:b w:val="0"/>
      <w:w w:val="143"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hAnsi="Arial" w:cs="Arial"/>
      <w:b w:val="0"/>
      <w:bCs w:val="0"/>
      <w:sz w:val="24"/>
      <w:szCs w:val="24"/>
    </w:rPr>
  </w:style>
  <w:style w:type="character" w:customStyle="1" w:styleId="WW8Num4z1">
    <w:name w:val="WW8Num4z1"/>
    <w:rPr>
      <w:rFonts w:ascii="Times New Roman" w:hAnsi="Times New Roman" w:cs="Times New Roman"/>
      <w:b w:val="0"/>
      <w:bCs w:val="0"/>
      <w:w w:val="107"/>
      <w:sz w:val="19"/>
      <w:szCs w:val="19"/>
    </w:rPr>
  </w:style>
  <w:style w:type="character" w:customStyle="1" w:styleId="WW8Num4z2">
    <w:name w:val="WW8Num4z2"/>
    <w:rPr>
      <w:rFonts w:ascii="Times New Roman" w:hAnsi="Times New Roman" w:cs="Times New Roman"/>
      <w:b w:val="0"/>
      <w:w w:val="137"/>
      <w:sz w:val="19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Arial" w:hAnsi="Arial" w:cs="Arial"/>
      <w:b w:val="0"/>
      <w:bCs w:val="0"/>
      <w:w w:val="101"/>
      <w:sz w:val="22"/>
      <w:szCs w:val="22"/>
    </w:rPr>
  </w:style>
  <w:style w:type="character" w:customStyle="1" w:styleId="WW8Num5z1">
    <w:name w:val="WW8Num5z1"/>
    <w:rPr>
      <w:rFonts w:ascii="Times New Roman" w:hAnsi="Times New Roman" w:cs="Times New Roman"/>
      <w:b w:val="0"/>
      <w:w w:val="145"/>
      <w:sz w:val="20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hAnsi="Times New Roman" w:cs="Times New Roman"/>
      <w:b w:val="0"/>
      <w:w w:val="184"/>
      <w:sz w:val="19"/>
    </w:rPr>
  </w:style>
  <w:style w:type="character" w:customStyle="1" w:styleId="WW8Num6z1">
    <w:name w:val="WW8Num6z1"/>
    <w:rPr>
      <w:rFonts w:ascii="Arial" w:hAnsi="Arial" w:cs="Arial"/>
      <w:b w:val="0"/>
      <w:w w:val="118"/>
      <w:sz w:val="23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rPr>
      <w:rFonts w:ascii="Arial" w:eastAsia="Times New Roman" w:hAnsi="Arial" w:cs="Arial"/>
      <w:b/>
      <w:kern w:val="3"/>
      <w:sz w:val="28"/>
      <w:szCs w:val="28"/>
      <w:lang w:val="en-US"/>
    </w:rPr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styleId="Collegamentoipertestuale">
    <w:name w:val="Hyperlink"/>
    <w:rPr>
      <w:color w:val="339933"/>
      <w:u w:val="single"/>
    </w:rPr>
  </w:style>
  <w:style w:type="character" w:customStyle="1" w:styleId="CorpodeltestoCarattere">
    <w:name w:val="Corpo del testo Carattere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ind w:left="119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paragraph" w:customStyle="1" w:styleId="Titolo61">
    <w:name w:val="Titolo 61"/>
    <w:basedOn w:val="Normale"/>
    <w:pPr>
      <w:ind w:left="2984"/>
    </w:pPr>
    <w:rPr>
      <w:rFonts w:ascii="Arial" w:hAnsi="Arial" w:cs="Arial"/>
      <w:sz w:val="23"/>
      <w:szCs w:val="23"/>
    </w:rPr>
  </w:style>
  <w:style w:type="paragraph" w:customStyle="1" w:styleId="Titolo71">
    <w:name w:val="Titolo 71"/>
    <w:basedOn w:val="Normale"/>
  </w:style>
  <w:style w:type="paragraph" w:customStyle="1" w:styleId="Titolo91">
    <w:name w:val="Titolo 91"/>
    <w:basedOn w:val="Normale"/>
    <w:pPr>
      <w:ind w:left="1070"/>
    </w:pPr>
    <w:rPr>
      <w:b/>
      <w:bCs/>
      <w:sz w:val="20"/>
      <w:szCs w:val="20"/>
    </w:rPr>
  </w:style>
  <w:style w:type="paragraph" w:customStyle="1" w:styleId="Titolo51">
    <w:name w:val="Titolo 51"/>
    <w:basedOn w:val="Normale"/>
    <w:pPr>
      <w:ind w:left="1483"/>
    </w:pPr>
    <w:rPr>
      <w:rFonts w:ascii="Arial" w:hAnsi="Arial" w:cs="Arial"/>
    </w:rPr>
  </w:style>
  <w:style w:type="paragraph" w:customStyle="1" w:styleId="Titolo81">
    <w:name w:val="Titolo 81"/>
    <w:basedOn w:val="Normale"/>
    <w:pPr>
      <w:ind w:left="2793"/>
    </w:pPr>
    <w:rPr>
      <w:rFonts w:ascii="Arial" w:hAnsi="Arial" w:cs="Arial"/>
      <w:i/>
      <w:iCs/>
    </w:rPr>
  </w:style>
  <w:style w:type="paragraph" w:styleId="Paragrafoelenco">
    <w:name w:val="List Paragraph"/>
    <w:basedOn w:val="Normale"/>
    <w:pPr>
      <w:ind w:left="720"/>
      <w:contextualSpacing/>
    </w:p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Contenutocornice">
    <w:name w:val="Contenuto cornice"/>
    <w:basedOn w:val="Normale"/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character" w:customStyle="1" w:styleId="Menzionenonrisolta1">
    <w:name w:val="Menzione non risolta1"/>
    <w:rPr>
      <w:color w:val="605E5C"/>
      <w:shd w:val="clear" w:color="auto" w:fill="E1DFDD"/>
    </w:rPr>
  </w:style>
  <w:style w:type="paragraph" w:customStyle="1" w:styleId="Titolo11">
    <w:name w:val="Titolo 11"/>
    <w:basedOn w:val="Normale"/>
    <w:pPr>
      <w:autoSpaceDE w:val="0"/>
      <w:ind w:left="100"/>
      <w:outlineLvl w:val="0"/>
    </w:pPr>
    <w:rPr>
      <w:rFonts w:ascii="Arial" w:hAnsi="Arial" w:cs="Arial"/>
      <w:b/>
      <w:bCs/>
      <w:lang w:eastAsia="it-IT"/>
    </w:rPr>
  </w:style>
  <w:style w:type="paragraph" w:customStyle="1" w:styleId="Titolo21">
    <w:name w:val="Titolo 21"/>
    <w:basedOn w:val="Normale"/>
    <w:pPr>
      <w:autoSpaceDE w:val="0"/>
      <w:spacing w:before="61"/>
      <w:ind w:left="555"/>
      <w:outlineLvl w:val="1"/>
    </w:pPr>
    <w:rPr>
      <w:rFonts w:ascii="Arial" w:hAnsi="Arial" w:cs="Arial"/>
      <w:b/>
      <w:bCs/>
      <w:lang w:eastAsia="it-IT"/>
    </w:rPr>
  </w:style>
  <w:style w:type="paragraph" w:customStyle="1" w:styleId="TableParagraph">
    <w:name w:val="Table Paragraph"/>
    <w:basedOn w:val="Normale"/>
    <w:pPr>
      <w:autoSpaceDE w:val="0"/>
    </w:pPr>
    <w:rPr>
      <w:lang w:eastAsia="it-IT"/>
    </w:rPr>
  </w:style>
  <w:style w:type="character" w:customStyle="1" w:styleId="FontStyle11">
    <w:name w:val="Font Style11"/>
    <w:rPr>
      <w:rFonts w:ascii="Calibri" w:hAnsi="Calibri" w:cs="Calibri"/>
      <w:sz w:val="20"/>
      <w:szCs w:val="20"/>
    </w:rPr>
  </w:style>
  <w:style w:type="paragraph" w:styleId="NormaleWeb">
    <w:name w:val="Normal (Web)"/>
    <w:basedOn w:val="Normale"/>
    <w:pPr>
      <w:widowControl/>
      <w:spacing w:before="100" w:after="119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Normale1">
    <w:name w:val="Normale1"/>
    <w:pPr>
      <w:suppressAutoHyphens/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82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isspianalucca.it/" TargetMode="External"/><Relationship Id="rId3" Type="http://schemas.openxmlformats.org/officeDocument/2006/relationships/hyperlink" Target="http://www.benedettimajorana.it" TargetMode="External"/><Relationship Id="rId7" Type="http://schemas.openxmlformats.org/officeDocument/2006/relationships/hyperlink" Target="mailto:luis007007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isisspianalucca.it/" TargetMode="External"/><Relationship Id="rId5" Type="http://schemas.openxmlformats.org/officeDocument/2006/relationships/hyperlink" Target="mailto:luis007007@istruzione.it" TargetMode="External"/><Relationship Id="rId10" Type="http://schemas.openxmlformats.org/officeDocument/2006/relationships/image" Target="media/image3.png"/><Relationship Id="rId4" Type="http://schemas.openxmlformats.org/officeDocument/2006/relationships/hyperlink" Target="mailto:luis007007@istruzione.it" TargetMode="External"/><Relationship Id="rId9" Type="http://schemas.openxmlformats.org/officeDocument/2006/relationships/hyperlink" Target="mailto:luis007007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CARTA%20INTESTATA%202023-10-2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CARTA%20INTESTATA%202023-10-24</Template>
  <TotalTime>4</TotalTime>
  <Pages>4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</dc:creator>
  <cp:lastModifiedBy>Dott.ssa Silvia Galli - DSGA</cp:lastModifiedBy>
  <cp:revision>3</cp:revision>
  <cp:lastPrinted>2023-10-24T08:54:00Z</cp:lastPrinted>
  <dcterms:created xsi:type="dcterms:W3CDTF">2025-05-06T08:53:00Z</dcterms:created>
  <dcterms:modified xsi:type="dcterms:W3CDTF">2025-05-06T08:54:00Z</dcterms:modified>
</cp:coreProperties>
</file>